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E0" w:rsidRPr="006618ED" w:rsidRDefault="005A0FE0" w:rsidP="006618ED">
      <w:pPr>
        <w:snapToGrid w:val="0"/>
        <w:spacing w:line="500" w:lineRule="atLeast"/>
        <w:jc w:val="center"/>
        <w:rPr>
          <w:rFonts w:ascii="華康中特圓體" w:eastAsia="華康中特圓體" w:hAnsi="Arial Unicode MS" w:cs="Arial Unicode MS"/>
          <w:sz w:val="52"/>
          <w:szCs w:val="52"/>
        </w:rPr>
      </w:pPr>
      <w:r w:rsidRPr="006618ED">
        <w:rPr>
          <w:rFonts w:ascii="華康中特圓體" w:eastAsia="華康中特圓體" w:hAnsi="Arial Unicode MS" w:cs="Arial Unicode MS" w:hint="eastAsia"/>
          <w:sz w:val="52"/>
          <w:szCs w:val="52"/>
        </w:rPr>
        <w:t>台中家扶中心</w:t>
      </w:r>
      <w:r w:rsidRPr="006618ED">
        <w:rPr>
          <w:rFonts w:ascii="華康中特圓體" w:eastAsia="華康中特圓體" w:hAnsi="Arial Unicode MS" w:cs="Arial Unicode MS"/>
          <w:sz w:val="52"/>
          <w:szCs w:val="52"/>
        </w:rPr>
        <w:t xml:space="preserve"> </w:t>
      </w:r>
      <w:r w:rsidRPr="006618ED">
        <w:rPr>
          <w:rFonts w:ascii="華康中特圓體" w:eastAsia="華康中特圓體" w:hAnsi="Arial Unicode MS" w:cs="Arial Unicode MS" w:hint="eastAsia"/>
          <w:sz w:val="52"/>
          <w:szCs w:val="52"/>
        </w:rPr>
        <w:t>愛心小舖志工輪值須知</w:t>
      </w:r>
    </w:p>
    <w:p w:rsidR="005A0FE0" w:rsidRPr="006618ED" w:rsidRDefault="005A0FE0" w:rsidP="006618ED">
      <w:pPr>
        <w:snapToGrid w:val="0"/>
        <w:spacing w:line="500" w:lineRule="atLeast"/>
        <w:jc w:val="center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謝謝您的參與，愛心小舖有您真好！</w:t>
      </w:r>
    </w:p>
    <w:p w:rsidR="005A0FE0" w:rsidRPr="00115D06" w:rsidRDefault="005A0FE0" w:rsidP="00C07586">
      <w:pPr>
        <w:snapToGrid w:val="0"/>
        <w:spacing w:line="500" w:lineRule="atLeast"/>
        <w:ind w:firstLineChars="350" w:firstLine="1260"/>
        <w:rPr>
          <w:rFonts w:ascii="Arial Unicode MS" w:eastAsia="Arial Unicode MS" w:hAnsi="Arial Unicode MS" w:cs="Arial Unicode MS"/>
          <w:sz w:val="36"/>
          <w:szCs w:val="36"/>
        </w:rPr>
      </w:pPr>
    </w:p>
    <w:p w:rsidR="005A0FE0" w:rsidRPr="006618ED" w:rsidRDefault="005A0FE0" w:rsidP="006618ED">
      <w:pPr>
        <w:snapToGrid w:val="0"/>
        <w:spacing w:line="500" w:lineRule="atLeast"/>
        <w:ind w:left="400" w:hangingChars="100" w:hanging="400"/>
        <w:rPr>
          <w:rFonts w:ascii="華康中特圓體" w:eastAsia="華康中特圓體" w:hAnsi="標楷體"/>
          <w:sz w:val="40"/>
          <w:szCs w:val="40"/>
        </w:rPr>
      </w:pPr>
      <w:r w:rsidRPr="006618ED">
        <w:rPr>
          <w:rFonts w:ascii="華康中特圓體" w:eastAsia="華康中特圓體" w:hAnsi="標楷體"/>
          <w:sz w:val="40"/>
          <w:szCs w:val="40"/>
        </w:rPr>
        <w:t>1.</w:t>
      </w:r>
      <w:r w:rsidRPr="006618ED">
        <w:rPr>
          <w:rFonts w:ascii="華康中特圓體" w:eastAsia="華康中特圓體" w:hAnsi="標楷體" w:hint="eastAsia"/>
          <w:sz w:val="40"/>
          <w:szCs w:val="40"/>
        </w:rPr>
        <w:t>請伙伴值班務必於展愛隊專屬資料夾內</w:t>
      </w:r>
      <w:r w:rsidRPr="006618ED">
        <w:rPr>
          <w:rFonts w:ascii="華康中特圓體" w:eastAsia="華康中特圓體" w:hAnsi="標楷體" w:hint="eastAsia"/>
          <w:b/>
          <w:sz w:val="40"/>
          <w:szCs w:val="40"/>
          <w:u w:val="single"/>
        </w:rPr>
        <w:t>簽到</w:t>
      </w:r>
      <w:r w:rsidRPr="006618ED">
        <w:rPr>
          <w:rFonts w:ascii="華康中特圓體" w:eastAsia="華康中特圓體" w:hAnsi="標楷體" w:hint="eastAsia"/>
          <w:sz w:val="40"/>
          <w:szCs w:val="40"/>
        </w:rPr>
        <w:t>及</w:t>
      </w:r>
      <w:r w:rsidRPr="006618ED">
        <w:rPr>
          <w:rFonts w:ascii="華康中特圓體" w:eastAsia="華康中特圓體" w:hAnsi="標楷體" w:hint="eastAsia"/>
          <w:b/>
          <w:sz w:val="40"/>
          <w:szCs w:val="40"/>
          <w:u w:val="single"/>
        </w:rPr>
        <w:t>填寫日誌</w:t>
      </w:r>
      <w:r w:rsidRPr="006618ED">
        <w:rPr>
          <w:rFonts w:ascii="華康中特圓體" w:eastAsia="華康中特圓體" w:hAnsi="標楷體" w:hint="eastAsia"/>
          <w:sz w:val="40"/>
          <w:szCs w:val="40"/>
        </w:rPr>
        <w:t>。</w:t>
      </w:r>
    </w:p>
    <w:p w:rsidR="005A0FE0" w:rsidRPr="006618ED" w:rsidRDefault="005A0FE0" w:rsidP="006618ED">
      <w:pPr>
        <w:snapToGrid w:val="0"/>
        <w:spacing w:line="500" w:lineRule="atLeast"/>
        <w:rPr>
          <w:rFonts w:ascii="華康中特圓體" w:eastAsia="華康中特圓體" w:hAnsi="Arial Unicode MS" w:cs="Arial Unicode MS"/>
          <w:sz w:val="40"/>
          <w:szCs w:val="40"/>
        </w:rPr>
      </w:pPr>
    </w:p>
    <w:p w:rsidR="005A0FE0" w:rsidRPr="006618ED" w:rsidRDefault="005A0FE0" w:rsidP="006618ED">
      <w:pPr>
        <w:snapToGrid w:val="0"/>
        <w:spacing w:line="500" w:lineRule="atLeast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Arial Unicode MS" w:cs="Arial Unicode MS"/>
          <w:sz w:val="40"/>
          <w:szCs w:val="40"/>
        </w:rPr>
        <w:t>2.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工作內容：</w:t>
      </w:r>
      <w:r w:rsidRPr="006618ED">
        <w:rPr>
          <w:rFonts w:ascii="華康中特圓體" w:eastAsia="華康中特圓體" w:hAnsi="Arial Unicode MS" w:cs="Arial Unicode MS"/>
          <w:sz w:val="40"/>
          <w:szCs w:val="40"/>
        </w:rPr>
        <w:t xml:space="preserve"> </w:t>
      </w:r>
    </w:p>
    <w:p w:rsidR="005A0FE0" w:rsidRPr="006618ED" w:rsidRDefault="005A0FE0" w:rsidP="006618ED">
      <w:pPr>
        <w:snapToGrid w:val="0"/>
        <w:spacing w:line="500" w:lineRule="atLeast"/>
        <w:ind w:leftChars="152" w:left="713" w:hangingChars="87" w:hanging="348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sym w:font="Wingdings" w:char="F08C"/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環境整理：如擦拭置物架上灰塵、物品擺設…</w:t>
      </w:r>
      <w:r w:rsidRPr="006618ED">
        <w:rPr>
          <w:rFonts w:ascii="華康中特圓體" w:eastAsia="華康中特圓體" w:hAnsi="Arial Unicode MS" w:cs="Arial Unicode MS"/>
          <w:sz w:val="40"/>
          <w:szCs w:val="40"/>
        </w:rPr>
        <w:t>.</w:t>
      </w:r>
    </w:p>
    <w:p w:rsidR="005A0FE0" w:rsidRPr="006618ED" w:rsidRDefault="005A0FE0" w:rsidP="006618ED">
      <w:pPr>
        <w:snapToGrid w:val="0"/>
        <w:spacing w:line="500" w:lineRule="atLeast"/>
        <w:ind w:leftChars="152" w:left="713" w:hangingChars="87" w:hanging="348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sym w:font="Wingdings" w:char="F08D"/>
      </w: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t>招呼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客人、登錄人數、來電數、購買數，以及紀錄顧客反應及意見。（詳見櫃臺附表）</w:t>
      </w:r>
    </w:p>
    <w:p w:rsidR="005A0FE0" w:rsidRPr="006618ED" w:rsidRDefault="005A0FE0" w:rsidP="006618ED">
      <w:pPr>
        <w:snapToGrid w:val="0"/>
        <w:spacing w:line="500" w:lineRule="atLeast"/>
        <w:ind w:leftChars="152" w:left="713" w:hangingChars="87" w:hanging="348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sym w:font="Wingdings" w:char="F08E"/>
      </w: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t>商品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看顧及買賣或臨時交辦之工作。</w:t>
      </w:r>
    </w:p>
    <w:p w:rsidR="005A0FE0" w:rsidRPr="006618ED" w:rsidRDefault="005A0FE0" w:rsidP="006618ED">
      <w:pPr>
        <w:snapToGrid w:val="0"/>
        <w:spacing w:line="500" w:lineRule="atLeast"/>
        <w:ind w:leftChars="152" w:left="713" w:hangingChars="87" w:hanging="348"/>
        <w:rPr>
          <w:rFonts w:ascii="華康中特圓體" w:eastAsia="華康中特圓體" w:hAnsi="Arial Unicode MS" w:cs="Arial Unicode MS"/>
          <w:sz w:val="40"/>
          <w:szCs w:val="40"/>
        </w:rPr>
      </w:pPr>
      <w:r w:rsidRPr="006618ED">
        <w:rPr>
          <w:rFonts w:ascii="華康中特圓體" w:eastAsia="華康中特圓體" w:hAnsi="Wingdings 2" w:cs="Arial Unicode MS" w:hint="eastAsia"/>
          <w:sz w:val="40"/>
          <w:szCs w:val="40"/>
        </w:rPr>
        <w:sym w:font="Wingdings 2" w:char="F078"/>
      </w:r>
      <w:r w:rsidRPr="006618ED">
        <w:rPr>
          <w:rFonts w:ascii="華康中特圓體" w:eastAsia="華康中特圓體" w:hAnsi="Wingdings" w:cs="Arial Unicode MS" w:hint="eastAsia"/>
          <w:sz w:val="40"/>
          <w:szCs w:val="40"/>
        </w:rPr>
        <w:t>結束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離開時，請關上鐵門，並隨手關燈、關冷氣等等並知會</w:t>
      </w:r>
      <w:r>
        <w:rPr>
          <w:rFonts w:ascii="華康中特圓體" w:eastAsia="華康中特圓體" w:hAnsi="Arial Unicode MS" w:cs="Arial Unicode MS" w:hint="eastAsia"/>
          <w:b/>
          <w:sz w:val="40"/>
          <w:szCs w:val="40"/>
          <w:u w:val="single"/>
        </w:rPr>
        <w:t>良安</w:t>
      </w:r>
      <w:r w:rsidRPr="006618ED">
        <w:rPr>
          <w:rFonts w:ascii="華康中特圓體" w:eastAsia="華康中特圓體" w:hAnsi="Arial Unicode MS" w:cs="Arial Unicode MS" w:hint="eastAsia"/>
          <w:b/>
          <w:sz w:val="40"/>
          <w:szCs w:val="40"/>
          <w:u w:val="single"/>
        </w:rPr>
        <w:t>老師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，如有收入款項交與</w:t>
      </w:r>
      <w:r>
        <w:rPr>
          <w:rFonts w:ascii="華康中特圓體" w:eastAsia="華康中特圓體" w:hAnsi="Arial Unicode MS" w:cs="Arial Unicode MS" w:hint="eastAsia"/>
          <w:b/>
          <w:sz w:val="40"/>
          <w:szCs w:val="40"/>
          <w:u w:val="single"/>
        </w:rPr>
        <w:t>良安</w:t>
      </w:r>
      <w:r w:rsidRPr="006618ED">
        <w:rPr>
          <w:rFonts w:ascii="華康中特圓體" w:eastAsia="華康中特圓體" w:hAnsi="Arial Unicode MS" w:cs="Arial Unicode MS" w:hint="eastAsia"/>
          <w:b/>
          <w:sz w:val="40"/>
          <w:szCs w:val="40"/>
          <w:u w:val="single"/>
        </w:rPr>
        <w:t>老師</w:t>
      </w:r>
      <w:r w:rsidRPr="006618ED">
        <w:rPr>
          <w:rFonts w:ascii="華康中特圓體" w:eastAsia="華康中特圓體" w:hAnsi="Arial Unicode MS" w:cs="Arial Unicode MS" w:hint="eastAsia"/>
          <w:sz w:val="40"/>
          <w:szCs w:val="40"/>
        </w:rPr>
        <w:t>結帳。</w:t>
      </w:r>
    </w:p>
    <w:p w:rsidR="005A0FE0" w:rsidRDefault="005A0FE0" w:rsidP="00C07586">
      <w:pPr>
        <w:pStyle w:val="Closing"/>
        <w:snapToGrid w:val="0"/>
        <w:spacing w:line="500" w:lineRule="atLeast"/>
        <w:ind w:left="4320"/>
        <w:rPr>
          <w:b/>
          <w:bCs/>
          <w:i/>
          <w:iCs/>
          <w:sz w:val="32"/>
          <w:szCs w:val="32"/>
        </w:rPr>
      </w:pPr>
    </w:p>
    <w:p w:rsidR="005A0FE0" w:rsidRPr="006618ED" w:rsidRDefault="005A0FE0" w:rsidP="006618ED">
      <w:pPr>
        <w:pStyle w:val="Closing"/>
        <w:snapToGrid w:val="0"/>
        <w:spacing w:line="500" w:lineRule="atLeast"/>
        <w:ind w:left="4320"/>
        <w:jc w:val="right"/>
        <w:rPr>
          <w:rFonts w:ascii="華康中特圓體" w:eastAsia="華康中特圓體" w:hAnsi="Arial Unicode MS" w:cs="Arial Unicode MS"/>
          <w:i/>
          <w:sz w:val="32"/>
          <w:szCs w:val="32"/>
        </w:rPr>
      </w:pPr>
      <w:r w:rsidRPr="006618ED">
        <w:rPr>
          <w:rFonts w:ascii="華康中特圓體" w:eastAsia="華康中特圓體" w:hAnsi="Arial Unicode MS" w:cs="Arial Unicode MS" w:hint="eastAsia"/>
          <w:i/>
          <w:sz w:val="32"/>
          <w:szCs w:val="32"/>
        </w:rPr>
        <w:t>謝謝大家的幫忙與協助！</w:t>
      </w:r>
    </w:p>
    <w:sectPr w:rsidR="005A0FE0" w:rsidRPr="006618ED" w:rsidSect="006618ED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FE0" w:rsidRDefault="005A0FE0" w:rsidP="00E55069">
      <w:r>
        <w:separator/>
      </w:r>
    </w:p>
  </w:endnote>
  <w:endnote w:type="continuationSeparator" w:id="0">
    <w:p w:rsidR="005A0FE0" w:rsidRDefault="005A0FE0" w:rsidP="00E55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FE0" w:rsidRDefault="005A0FE0" w:rsidP="00E55069">
      <w:r>
        <w:separator/>
      </w:r>
    </w:p>
  </w:footnote>
  <w:footnote w:type="continuationSeparator" w:id="0">
    <w:p w:rsidR="005A0FE0" w:rsidRDefault="005A0FE0" w:rsidP="00E550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4467F"/>
    <w:multiLevelType w:val="hybridMultilevel"/>
    <w:tmpl w:val="8A90318A"/>
    <w:lvl w:ilvl="0" w:tplc="983CC0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5AA53A50"/>
    <w:multiLevelType w:val="hybridMultilevel"/>
    <w:tmpl w:val="751E9AE6"/>
    <w:lvl w:ilvl="0" w:tplc="BF780E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D93"/>
    <w:rsid w:val="00107B63"/>
    <w:rsid w:val="00115D06"/>
    <w:rsid w:val="0011747F"/>
    <w:rsid w:val="00184EA1"/>
    <w:rsid w:val="00236614"/>
    <w:rsid w:val="00253DFD"/>
    <w:rsid w:val="00274839"/>
    <w:rsid w:val="00346C74"/>
    <w:rsid w:val="00382562"/>
    <w:rsid w:val="00491410"/>
    <w:rsid w:val="004A1D51"/>
    <w:rsid w:val="0053407D"/>
    <w:rsid w:val="00542D3B"/>
    <w:rsid w:val="005A0FE0"/>
    <w:rsid w:val="005F14E0"/>
    <w:rsid w:val="006523D8"/>
    <w:rsid w:val="006618ED"/>
    <w:rsid w:val="00687752"/>
    <w:rsid w:val="007114FD"/>
    <w:rsid w:val="0076346E"/>
    <w:rsid w:val="007E0B8F"/>
    <w:rsid w:val="008709C2"/>
    <w:rsid w:val="008D0C7C"/>
    <w:rsid w:val="0092279A"/>
    <w:rsid w:val="00A0123E"/>
    <w:rsid w:val="00A479BF"/>
    <w:rsid w:val="00AA16E9"/>
    <w:rsid w:val="00AC6D93"/>
    <w:rsid w:val="00C07586"/>
    <w:rsid w:val="00C627A7"/>
    <w:rsid w:val="00C92E56"/>
    <w:rsid w:val="00DC734B"/>
    <w:rsid w:val="00DD4F9C"/>
    <w:rsid w:val="00DF54FC"/>
    <w:rsid w:val="00E24363"/>
    <w:rsid w:val="00E55069"/>
    <w:rsid w:val="00E5614A"/>
    <w:rsid w:val="00F31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F9C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Heading">
    <w:name w:val="Note Heading"/>
    <w:basedOn w:val="Normal"/>
    <w:next w:val="Normal"/>
    <w:link w:val="NoteHeadingChar"/>
    <w:uiPriority w:val="99"/>
    <w:rsid w:val="00107B63"/>
    <w:pPr>
      <w:jc w:val="center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76346E"/>
    <w:rPr>
      <w:rFonts w:cs="Times New Roman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107B63"/>
    <w:pPr>
      <w:ind w:leftChars="1800" w:left="100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76346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E550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506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E550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5069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32</Words>
  <Characters>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愛心小舖志工輪值須知</dc:title>
  <dc:subject/>
  <dc:creator>TC-TCF</dc:creator>
  <cp:keywords/>
  <dc:description/>
  <cp:lastModifiedBy>OWNER</cp:lastModifiedBy>
  <cp:revision>4</cp:revision>
  <dcterms:created xsi:type="dcterms:W3CDTF">2011-06-28T00:50:00Z</dcterms:created>
  <dcterms:modified xsi:type="dcterms:W3CDTF">2013-01-22T03:19:00Z</dcterms:modified>
</cp:coreProperties>
</file>